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920" w:type="dxa"/>
        <w:tblInd w:w="-176" w:type="dxa"/>
        <w:tblLook w:val="04A0" w:firstRow="1" w:lastRow="0" w:firstColumn="1" w:lastColumn="0" w:noHBand="0" w:noVBand="1"/>
      </w:tblPr>
      <w:tblGrid>
        <w:gridCol w:w="2415"/>
        <w:gridCol w:w="12505"/>
      </w:tblGrid>
      <w:tr w:rsidR="00B21BB4" w:rsidRPr="00B2681A" w:rsidTr="007702A8">
        <w:trPr>
          <w:trHeight w:val="356"/>
        </w:trPr>
        <w:tc>
          <w:tcPr>
            <w:tcW w:w="14920" w:type="dxa"/>
            <w:gridSpan w:val="2"/>
            <w:shd w:val="clear" w:color="auto" w:fill="B8CCE4" w:themeFill="accent1" w:themeFillTint="66"/>
            <w:vAlign w:val="center"/>
          </w:tcPr>
          <w:p w:rsidR="00B21BB4" w:rsidRPr="00B2681A" w:rsidRDefault="00B80991" w:rsidP="00695BC8">
            <w:pPr>
              <w:jc w:val="center"/>
              <w:rPr>
                <w:b/>
                <w:sz w:val="24"/>
                <w:szCs w:val="24"/>
              </w:rPr>
            </w:pPr>
            <w:r w:rsidRPr="00B2681A">
              <w:rPr>
                <w:b/>
                <w:sz w:val="24"/>
                <w:szCs w:val="24"/>
              </w:rPr>
              <w:t xml:space="preserve">Report </w:t>
            </w:r>
            <w:r w:rsidR="00B2601C">
              <w:rPr>
                <w:b/>
                <w:sz w:val="24"/>
                <w:szCs w:val="24"/>
              </w:rPr>
              <w:t>key m</w:t>
            </w:r>
            <w:r w:rsidR="00B21BB4" w:rsidRPr="00B2681A">
              <w:rPr>
                <w:b/>
                <w:sz w:val="24"/>
                <w:szCs w:val="24"/>
              </w:rPr>
              <w:t>essages</w:t>
            </w:r>
          </w:p>
        </w:tc>
      </w:tr>
      <w:tr w:rsidR="006C0AC6" w:rsidRPr="00B2681A" w:rsidTr="007702A8">
        <w:trPr>
          <w:trHeight w:val="340"/>
        </w:trPr>
        <w:tc>
          <w:tcPr>
            <w:tcW w:w="14920" w:type="dxa"/>
            <w:gridSpan w:val="2"/>
            <w:shd w:val="clear" w:color="auto" w:fill="DBE5F1" w:themeFill="accent1" w:themeFillTint="33"/>
            <w:vAlign w:val="center"/>
          </w:tcPr>
          <w:p w:rsidR="006C0AC6" w:rsidRPr="00B2681A" w:rsidRDefault="005B21FF" w:rsidP="00FB114D">
            <w:pPr>
              <w:rPr>
                <w:b/>
                <w:sz w:val="24"/>
                <w:szCs w:val="24"/>
              </w:rPr>
            </w:pPr>
            <w:r>
              <w:rPr>
                <w:b/>
                <w:sz w:val="24"/>
                <w:szCs w:val="24"/>
              </w:rPr>
              <w:t>Project title</w:t>
            </w:r>
            <w:r w:rsidR="006C0AC6">
              <w:rPr>
                <w:b/>
                <w:sz w:val="24"/>
                <w:szCs w:val="24"/>
              </w:rPr>
              <w:t xml:space="preserve">: </w:t>
            </w:r>
            <w:r w:rsidR="00FB114D">
              <w:rPr>
                <w:b/>
                <w:sz w:val="24"/>
                <w:szCs w:val="24"/>
              </w:rPr>
              <w:t xml:space="preserve"> </w:t>
            </w:r>
            <w:r w:rsidR="00FB114D" w:rsidRPr="002A3D31">
              <w:rPr>
                <w:b/>
                <w:i/>
              </w:rPr>
              <w:t>National Adult Cardiac Surgery Audit (NASCA)</w:t>
            </w:r>
            <w:r w:rsidR="00FB114D">
              <w:rPr>
                <w:b/>
                <w:sz w:val="24"/>
                <w:szCs w:val="24"/>
              </w:rPr>
              <w:t xml:space="preserve"> </w:t>
            </w:r>
          </w:p>
        </w:tc>
      </w:tr>
      <w:tr w:rsidR="00B21BB4" w:rsidRPr="00B2681A" w:rsidTr="007702A8">
        <w:trPr>
          <w:trHeight w:val="340"/>
        </w:trPr>
        <w:tc>
          <w:tcPr>
            <w:tcW w:w="14920" w:type="dxa"/>
            <w:gridSpan w:val="2"/>
            <w:shd w:val="clear" w:color="auto" w:fill="DBE5F1" w:themeFill="accent1" w:themeFillTint="33"/>
            <w:vAlign w:val="center"/>
          </w:tcPr>
          <w:p w:rsidR="00B21BB4" w:rsidRPr="00B2681A" w:rsidRDefault="00B2601C" w:rsidP="00F24FD5">
            <w:pPr>
              <w:rPr>
                <w:sz w:val="24"/>
                <w:szCs w:val="24"/>
              </w:rPr>
            </w:pPr>
            <w:r>
              <w:rPr>
                <w:b/>
                <w:sz w:val="24"/>
                <w:szCs w:val="24"/>
              </w:rPr>
              <w:t xml:space="preserve">Report </w:t>
            </w:r>
            <w:r w:rsidR="00F24FD5">
              <w:rPr>
                <w:b/>
                <w:sz w:val="24"/>
                <w:szCs w:val="24"/>
              </w:rPr>
              <w:t xml:space="preserve">ref. and </w:t>
            </w:r>
            <w:r>
              <w:rPr>
                <w:b/>
                <w:sz w:val="24"/>
                <w:szCs w:val="24"/>
              </w:rPr>
              <w:t>n</w:t>
            </w:r>
            <w:r w:rsidR="00B21BB4" w:rsidRPr="00B2681A">
              <w:rPr>
                <w:b/>
                <w:sz w:val="24"/>
                <w:szCs w:val="24"/>
              </w:rPr>
              <w:t>ame:</w:t>
            </w:r>
            <w:r w:rsidR="00695BC8">
              <w:rPr>
                <w:sz w:val="24"/>
                <w:szCs w:val="24"/>
              </w:rPr>
              <w:t xml:space="preserve"> </w:t>
            </w:r>
            <w:r w:rsidR="00FB114D" w:rsidRPr="007702A8">
              <w:rPr>
                <w:b/>
                <w:i/>
              </w:rPr>
              <w:t xml:space="preserve">National Adult Cardiac Surgery Audit </w:t>
            </w:r>
            <w:r w:rsidR="00524600">
              <w:rPr>
                <w:b/>
                <w:i/>
              </w:rPr>
              <w:t>(NASCA) 2020 Summary Report (</w:t>
            </w:r>
            <w:bookmarkStart w:id="0" w:name="_GoBack"/>
            <w:bookmarkEnd w:id="0"/>
            <w:r w:rsidR="00FB114D" w:rsidRPr="007702A8">
              <w:rPr>
                <w:b/>
                <w:i/>
              </w:rPr>
              <w:t>2016/19 data)</w:t>
            </w:r>
          </w:p>
        </w:tc>
      </w:tr>
      <w:tr w:rsidR="00B21BB4" w:rsidRPr="00B2681A" w:rsidTr="007702A8">
        <w:trPr>
          <w:trHeight w:val="340"/>
        </w:trPr>
        <w:tc>
          <w:tcPr>
            <w:tcW w:w="14920" w:type="dxa"/>
            <w:gridSpan w:val="2"/>
            <w:shd w:val="clear" w:color="auto" w:fill="DBE5F1" w:themeFill="accent1" w:themeFillTint="33"/>
            <w:vAlign w:val="center"/>
          </w:tcPr>
          <w:p w:rsidR="00B21BB4" w:rsidRPr="00B2681A" w:rsidRDefault="00B21BB4" w:rsidP="007702A8">
            <w:pPr>
              <w:rPr>
                <w:sz w:val="24"/>
                <w:szCs w:val="24"/>
              </w:rPr>
            </w:pPr>
            <w:r w:rsidRPr="00B2681A">
              <w:rPr>
                <w:b/>
                <w:sz w:val="24"/>
                <w:szCs w:val="24"/>
              </w:rPr>
              <w:t>Date of</w:t>
            </w:r>
            <w:r w:rsidR="00B2601C">
              <w:rPr>
                <w:b/>
                <w:sz w:val="24"/>
                <w:szCs w:val="24"/>
              </w:rPr>
              <w:t xml:space="preserve"> p</w:t>
            </w:r>
            <w:r w:rsidRPr="00B2681A">
              <w:rPr>
                <w:b/>
                <w:sz w:val="24"/>
                <w:szCs w:val="24"/>
              </w:rPr>
              <w:t>ublication:</w:t>
            </w:r>
            <w:r w:rsidR="00B2681A" w:rsidRPr="00B2681A">
              <w:rPr>
                <w:sz w:val="24"/>
                <w:szCs w:val="24"/>
              </w:rPr>
              <w:t xml:space="preserve"> </w:t>
            </w:r>
            <w:r w:rsidR="007702A8" w:rsidRPr="007702A8">
              <w:rPr>
                <w:b/>
                <w:i/>
              </w:rPr>
              <w:t>10</w:t>
            </w:r>
            <w:r w:rsidR="007702A8" w:rsidRPr="007702A8">
              <w:rPr>
                <w:b/>
                <w:i/>
                <w:vertAlign w:val="superscript"/>
              </w:rPr>
              <w:t>th</w:t>
            </w:r>
            <w:r w:rsidR="007702A8" w:rsidRPr="007702A8">
              <w:rPr>
                <w:b/>
                <w:i/>
              </w:rPr>
              <w:t xml:space="preserve"> December 2020</w:t>
            </w:r>
          </w:p>
        </w:tc>
      </w:tr>
      <w:tr w:rsidR="00B21BB4" w:rsidRPr="00B2681A" w:rsidTr="00695BC8">
        <w:trPr>
          <w:trHeight w:val="163"/>
        </w:trPr>
        <w:tc>
          <w:tcPr>
            <w:tcW w:w="2415" w:type="dxa"/>
          </w:tcPr>
          <w:p w:rsidR="00B21BB4" w:rsidRPr="00B2681A" w:rsidRDefault="00B21BB4">
            <w:pPr>
              <w:rPr>
                <w:b/>
                <w:sz w:val="24"/>
                <w:szCs w:val="24"/>
              </w:rPr>
            </w:pPr>
            <w:r w:rsidRPr="00B2681A">
              <w:rPr>
                <w:b/>
                <w:sz w:val="24"/>
                <w:szCs w:val="24"/>
              </w:rPr>
              <w:t>Key message 1:</w:t>
            </w:r>
          </w:p>
        </w:tc>
        <w:tc>
          <w:tcPr>
            <w:tcW w:w="12505" w:type="dxa"/>
          </w:tcPr>
          <w:p w:rsidR="00695BC8" w:rsidRDefault="00C808C1">
            <w:r>
              <w:t xml:space="preserve">The total numbers of cardiac surgical operations performed in the UK has been gradually falling over the last 10 years, but the numbers over the last 3 years of this audit have been largely the same.  In 2008/9 there were 41,586 procedures performed compared to an average of around 34,000 per year during the last 3 years (2016/19).  </w:t>
            </w:r>
          </w:p>
          <w:p w:rsidR="00C808C1" w:rsidRPr="00B2681A" w:rsidRDefault="00C808C1">
            <w:pPr>
              <w:rPr>
                <w:sz w:val="24"/>
                <w:szCs w:val="24"/>
              </w:rPr>
            </w:pPr>
          </w:p>
        </w:tc>
      </w:tr>
      <w:tr w:rsidR="00B21BB4" w:rsidRPr="00B2681A" w:rsidTr="00695BC8">
        <w:trPr>
          <w:trHeight w:val="223"/>
        </w:trPr>
        <w:tc>
          <w:tcPr>
            <w:tcW w:w="2415" w:type="dxa"/>
          </w:tcPr>
          <w:p w:rsidR="00B21BB4" w:rsidRPr="00B2681A" w:rsidRDefault="00B21BB4">
            <w:pPr>
              <w:rPr>
                <w:b/>
                <w:sz w:val="24"/>
                <w:szCs w:val="24"/>
              </w:rPr>
            </w:pPr>
            <w:r w:rsidRPr="00B2681A">
              <w:rPr>
                <w:b/>
                <w:sz w:val="24"/>
                <w:szCs w:val="24"/>
              </w:rPr>
              <w:t>Key message 2:</w:t>
            </w:r>
          </w:p>
        </w:tc>
        <w:tc>
          <w:tcPr>
            <w:tcW w:w="12505" w:type="dxa"/>
          </w:tcPr>
          <w:p w:rsidR="00B80991" w:rsidRDefault="00C808C1">
            <w:pPr>
              <w:rPr>
                <w:sz w:val="24"/>
                <w:szCs w:val="24"/>
              </w:rPr>
            </w:pPr>
            <w:r>
              <w:t>Coronary artery bypass surgery (CABG) continues to be the commonest operation, however there has been a gradual drop in the cases performed over time.  This is almost entirely due to the decrease in the numbers of elective cases (from 8,592 in 2016/17 to 6,996 in 2018/19).  The numbers of urgent CABG cases are unchanged</w:t>
            </w:r>
            <w:r w:rsidR="00FB345E">
              <w:t xml:space="preserve"> over the last 3 years</w:t>
            </w:r>
            <w:r>
              <w:t xml:space="preserve"> (with around 7,000 cases each year). </w:t>
            </w:r>
          </w:p>
          <w:p w:rsidR="00695BC8" w:rsidRPr="00B2681A" w:rsidRDefault="00695BC8">
            <w:pPr>
              <w:rPr>
                <w:sz w:val="24"/>
                <w:szCs w:val="24"/>
              </w:rPr>
            </w:pPr>
          </w:p>
        </w:tc>
      </w:tr>
      <w:tr w:rsidR="00B21BB4" w:rsidRPr="00B2681A" w:rsidTr="00695BC8">
        <w:trPr>
          <w:trHeight w:val="77"/>
        </w:trPr>
        <w:tc>
          <w:tcPr>
            <w:tcW w:w="2415" w:type="dxa"/>
          </w:tcPr>
          <w:p w:rsidR="00B21BB4" w:rsidRPr="00B2681A" w:rsidRDefault="00B21BB4">
            <w:pPr>
              <w:rPr>
                <w:b/>
                <w:sz w:val="24"/>
                <w:szCs w:val="24"/>
              </w:rPr>
            </w:pPr>
            <w:r w:rsidRPr="00B2681A">
              <w:rPr>
                <w:b/>
                <w:sz w:val="24"/>
                <w:szCs w:val="24"/>
              </w:rPr>
              <w:t>Key message 3:</w:t>
            </w:r>
          </w:p>
        </w:tc>
        <w:tc>
          <w:tcPr>
            <w:tcW w:w="12505" w:type="dxa"/>
          </w:tcPr>
          <w:p w:rsidR="00C808C1" w:rsidRDefault="00C808C1" w:rsidP="00595183">
            <w:r>
              <w:t xml:space="preserve">The mortality rates following cardiac surgery </w:t>
            </w:r>
            <w:r w:rsidR="00595183">
              <w:t>(</w:t>
            </w:r>
            <w:r>
              <w:t>overall</w:t>
            </w:r>
            <w:r w:rsidR="00595183">
              <w:t>, including emergencies)</w:t>
            </w:r>
            <w:r>
              <w:t xml:space="preserve"> have been falling over the decades since the first data were collected, and in particular over the past</w:t>
            </w:r>
            <w:r w:rsidR="00595183">
              <w:t xml:space="preserve"> 13 years (from 3.61% in 2006/07 to 2.59% in 2018/19)</w:t>
            </w:r>
            <w:r>
              <w:t xml:space="preserve">.  It appears that this improvement over time may have plateaued over the last 5 years.  </w:t>
            </w:r>
          </w:p>
          <w:p w:rsidR="00695BC8" w:rsidRPr="00B2681A" w:rsidRDefault="00695BC8" w:rsidP="00FC1B7D">
            <w:pPr>
              <w:pStyle w:val="NormalWeb"/>
              <w:rPr>
                <w:rFonts w:asciiTheme="minorHAnsi" w:hAnsiTheme="minorHAnsi"/>
              </w:rPr>
            </w:pPr>
          </w:p>
        </w:tc>
      </w:tr>
      <w:tr w:rsidR="00B21BB4" w:rsidRPr="00B2681A" w:rsidTr="00695BC8">
        <w:trPr>
          <w:trHeight w:val="188"/>
        </w:trPr>
        <w:tc>
          <w:tcPr>
            <w:tcW w:w="2415" w:type="dxa"/>
          </w:tcPr>
          <w:p w:rsidR="00B21BB4" w:rsidRPr="00B2681A" w:rsidRDefault="00B21BB4">
            <w:pPr>
              <w:rPr>
                <w:b/>
                <w:sz w:val="24"/>
                <w:szCs w:val="24"/>
              </w:rPr>
            </w:pPr>
            <w:r w:rsidRPr="00B2681A">
              <w:rPr>
                <w:b/>
                <w:sz w:val="24"/>
                <w:szCs w:val="24"/>
              </w:rPr>
              <w:t>Key message 4:</w:t>
            </w:r>
          </w:p>
        </w:tc>
        <w:tc>
          <w:tcPr>
            <w:tcW w:w="12505" w:type="dxa"/>
          </w:tcPr>
          <w:p w:rsidR="00595183" w:rsidRDefault="00595183" w:rsidP="00595183">
            <w:r>
              <w:t xml:space="preserve">The mortality rates following CABG surgery in the UK are excellent with mortality rates of around 1% for non-emergency cases (giving 99% survival rates following surgery).  In 2018/19 the mortality following elective CABG was 0.74%, and for urgent CABG 1.32%.  </w:t>
            </w:r>
          </w:p>
          <w:p w:rsidR="00695BC8" w:rsidRPr="00B2681A" w:rsidRDefault="00695BC8" w:rsidP="00567063">
            <w:pPr>
              <w:rPr>
                <w:sz w:val="24"/>
                <w:szCs w:val="24"/>
              </w:rPr>
            </w:pPr>
          </w:p>
        </w:tc>
      </w:tr>
      <w:tr w:rsidR="00595183" w:rsidRPr="00B2681A" w:rsidTr="00695BC8">
        <w:trPr>
          <w:trHeight w:val="77"/>
        </w:trPr>
        <w:tc>
          <w:tcPr>
            <w:tcW w:w="2415" w:type="dxa"/>
          </w:tcPr>
          <w:p w:rsidR="00595183" w:rsidRPr="00B2681A" w:rsidRDefault="00595183">
            <w:pPr>
              <w:rPr>
                <w:b/>
                <w:sz w:val="24"/>
                <w:szCs w:val="24"/>
              </w:rPr>
            </w:pPr>
            <w:r w:rsidRPr="00B2681A">
              <w:rPr>
                <w:b/>
                <w:sz w:val="24"/>
                <w:szCs w:val="24"/>
              </w:rPr>
              <w:t>Key message 5:</w:t>
            </w:r>
          </w:p>
        </w:tc>
        <w:tc>
          <w:tcPr>
            <w:tcW w:w="12505" w:type="dxa"/>
          </w:tcPr>
          <w:p w:rsidR="00595183" w:rsidRDefault="00595183" w:rsidP="00595183">
            <w:r>
              <w:rPr>
                <w:sz w:val="24"/>
                <w:szCs w:val="24"/>
              </w:rPr>
              <w:t>There has been n</w:t>
            </w:r>
            <w:r w:rsidRPr="00595183">
              <w:t xml:space="preserve">o improvement in proportion of urgent CABG </w:t>
            </w:r>
            <w:r w:rsidR="003A255C">
              <w:t xml:space="preserve">operations </w:t>
            </w:r>
            <w:r w:rsidRPr="00595183">
              <w:t xml:space="preserve">performed within </w:t>
            </w:r>
            <w:r>
              <w:t xml:space="preserve">the target of </w:t>
            </w:r>
            <w:r w:rsidRPr="00595183">
              <w:t>7 days of coronary angiography</w:t>
            </w:r>
            <w:r w:rsidR="003A255C">
              <w:t xml:space="preserve">.  No hospital met the 75% target, with only 6 achieving the target in &gt;50% of patients in 2018/19.  In England as a whole only 34.9% of patients met the target in 2018/19 (with worse performance </w:t>
            </w:r>
            <w:r w:rsidR="0065513E">
              <w:t xml:space="preserve">seen </w:t>
            </w:r>
            <w:r w:rsidR="003A255C">
              <w:t>in the other 3 nations).</w:t>
            </w:r>
          </w:p>
          <w:p w:rsidR="003A255C" w:rsidRDefault="003A255C" w:rsidP="00595183">
            <w:pPr>
              <w:rPr>
                <w:sz w:val="24"/>
                <w:szCs w:val="24"/>
              </w:rPr>
            </w:pPr>
          </w:p>
        </w:tc>
      </w:tr>
      <w:tr w:rsidR="00595183" w:rsidRPr="00B2681A" w:rsidTr="00695BC8">
        <w:trPr>
          <w:trHeight w:val="77"/>
        </w:trPr>
        <w:tc>
          <w:tcPr>
            <w:tcW w:w="2415" w:type="dxa"/>
          </w:tcPr>
          <w:p w:rsidR="00595183" w:rsidRPr="00B2681A" w:rsidRDefault="00595183">
            <w:pPr>
              <w:rPr>
                <w:b/>
                <w:sz w:val="24"/>
                <w:szCs w:val="24"/>
              </w:rPr>
            </w:pPr>
            <w:r>
              <w:rPr>
                <w:b/>
                <w:sz w:val="24"/>
                <w:szCs w:val="24"/>
              </w:rPr>
              <w:t>Key message 6</w:t>
            </w:r>
            <w:r w:rsidRPr="00B2681A">
              <w:rPr>
                <w:b/>
                <w:sz w:val="24"/>
                <w:szCs w:val="24"/>
              </w:rPr>
              <w:t>:</w:t>
            </w:r>
          </w:p>
        </w:tc>
        <w:tc>
          <w:tcPr>
            <w:tcW w:w="12505" w:type="dxa"/>
          </w:tcPr>
          <w:p w:rsidR="00595183" w:rsidRDefault="003A255C" w:rsidP="00567063">
            <w:r>
              <w:t>There has been s</w:t>
            </w:r>
            <w:r w:rsidRPr="003A255C">
              <w:t>ome improvement in proportion of elective cardiac operations with day of surgery admission (DOSA)</w:t>
            </w:r>
            <w:r>
              <w:t>,</w:t>
            </w:r>
            <w:r w:rsidRPr="003A255C">
              <w:t xml:space="preserve"> but </w:t>
            </w:r>
            <w:r>
              <w:t xml:space="preserve">many </w:t>
            </w:r>
            <w:r w:rsidRPr="003A255C">
              <w:t xml:space="preserve">more </w:t>
            </w:r>
            <w:r>
              <w:t xml:space="preserve">patients </w:t>
            </w:r>
            <w:r w:rsidRPr="003A255C">
              <w:t>could be offered this</w:t>
            </w:r>
            <w:r>
              <w:t>.  Only one hospital met the target (of &gt;50% of elective admissions), with only 3 hospitals managing to achieve &gt;30%.  In the UK it has increased from 9.7% (2016/17) to 12.8% (2018/19), with England the best performing nation (13.7% in 2018/19).</w:t>
            </w:r>
          </w:p>
          <w:p w:rsidR="003A255C" w:rsidRPr="003A255C" w:rsidRDefault="003A255C" w:rsidP="00567063"/>
        </w:tc>
      </w:tr>
      <w:tr w:rsidR="00595183" w:rsidRPr="00B2681A" w:rsidTr="00695BC8">
        <w:trPr>
          <w:trHeight w:val="77"/>
        </w:trPr>
        <w:tc>
          <w:tcPr>
            <w:tcW w:w="2415" w:type="dxa"/>
          </w:tcPr>
          <w:p w:rsidR="00595183" w:rsidRPr="00B2681A" w:rsidRDefault="00595183">
            <w:pPr>
              <w:rPr>
                <w:b/>
                <w:sz w:val="24"/>
                <w:szCs w:val="24"/>
              </w:rPr>
            </w:pPr>
            <w:r>
              <w:rPr>
                <w:b/>
                <w:sz w:val="24"/>
                <w:szCs w:val="24"/>
              </w:rPr>
              <w:t>Key message 7</w:t>
            </w:r>
            <w:r w:rsidRPr="00B2681A">
              <w:rPr>
                <w:b/>
                <w:sz w:val="24"/>
                <w:szCs w:val="24"/>
              </w:rPr>
              <w:t>:</w:t>
            </w:r>
          </w:p>
        </w:tc>
        <w:tc>
          <w:tcPr>
            <w:tcW w:w="12505" w:type="dxa"/>
          </w:tcPr>
          <w:p w:rsidR="00595183" w:rsidRDefault="003A255C" w:rsidP="00FB345E">
            <w:r>
              <w:t>There has been n</w:t>
            </w:r>
            <w:r w:rsidRPr="003A255C">
              <w:t>o improvement in waiting times for elective CABG</w:t>
            </w:r>
            <w:r w:rsidR="00FB345E">
              <w:t>.  Overall mean waiting times (from angiography to surgery) have increased in the UK from 95 to 107 days over the 3 years (2016/17 to 2018/19).  Only seven NHS hospitals achieved mean waiting times of less than 12 weeks in 2018/19.  Seven hospitals had waiting times of &gt;20 weeks, with evidence of worsening performance in 6 out of 7 of them in the last year.</w:t>
            </w:r>
          </w:p>
          <w:p w:rsidR="00FB345E" w:rsidRPr="003A255C" w:rsidRDefault="00FB345E" w:rsidP="00FB345E"/>
        </w:tc>
      </w:tr>
      <w:tr w:rsidR="00FB345E" w:rsidRPr="00B2681A" w:rsidTr="00695BC8">
        <w:trPr>
          <w:trHeight w:val="77"/>
        </w:trPr>
        <w:tc>
          <w:tcPr>
            <w:tcW w:w="2415" w:type="dxa"/>
          </w:tcPr>
          <w:p w:rsidR="00FB345E" w:rsidRDefault="00FB345E">
            <w:pPr>
              <w:rPr>
                <w:b/>
                <w:sz w:val="24"/>
                <w:szCs w:val="24"/>
              </w:rPr>
            </w:pPr>
            <w:r>
              <w:rPr>
                <w:b/>
                <w:sz w:val="24"/>
                <w:szCs w:val="24"/>
              </w:rPr>
              <w:lastRenderedPageBreak/>
              <w:t>Key message 8</w:t>
            </w:r>
            <w:r w:rsidRPr="00B2681A">
              <w:rPr>
                <w:b/>
                <w:sz w:val="24"/>
                <w:szCs w:val="24"/>
              </w:rPr>
              <w:t>:</w:t>
            </w:r>
          </w:p>
        </w:tc>
        <w:tc>
          <w:tcPr>
            <w:tcW w:w="12505" w:type="dxa"/>
          </w:tcPr>
          <w:p w:rsidR="00E93A9E" w:rsidRDefault="00FB345E" w:rsidP="00567063">
            <w:r w:rsidRPr="00FB345E">
              <w:t>Patients are experiencing a shorter post op length of stay (PLOS) following first time CABG</w:t>
            </w:r>
            <w:r w:rsidR="0065513E">
              <w:t xml:space="preserve">.  The mean PLOS has fallen from 8.1 to 7.8 days across the UK over the last 3 years.  </w:t>
            </w:r>
            <w:r w:rsidR="00E93A9E">
              <w:t>However, there is a large variation in PLOS between the best and worst units from an average of 6.2 to 11 days (2018/19).</w:t>
            </w:r>
          </w:p>
          <w:p w:rsidR="00FB345E" w:rsidRPr="00FB345E" w:rsidRDefault="00FB345E" w:rsidP="00567063"/>
        </w:tc>
      </w:tr>
      <w:tr w:rsidR="00FB345E" w:rsidRPr="00B2681A" w:rsidTr="00695BC8">
        <w:trPr>
          <w:trHeight w:val="77"/>
        </w:trPr>
        <w:tc>
          <w:tcPr>
            <w:tcW w:w="2415" w:type="dxa"/>
          </w:tcPr>
          <w:p w:rsidR="00FB345E" w:rsidRDefault="00FB345E">
            <w:pPr>
              <w:rPr>
                <w:b/>
                <w:sz w:val="24"/>
                <w:szCs w:val="24"/>
              </w:rPr>
            </w:pPr>
            <w:r>
              <w:rPr>
                <w:b/>
                <w:sz w:val="24"/>
                <w:szCs w:val="24"/>
              </w:rPr>
              <w:t>Key message 9</w:t>
            </w:r>
            <w:r w:rsidRPr="00B2681A">
              <w:rPr>
                <w:b/>
                <w:sz w:val="24"/>
                <w:szCs w:val="24"/>
              </w:rPr>
              <w:t>:</w:t>
            </w:r>
          </w:p>
        </w:tc>
        <w:tc>
          <w:tcPr>
            <w:tcW w:w="12505" w:type="dxa"/>
          </w:tcPr>
          <w:p w:rsidR="00E93A9E" w:rsidRDefault="00E93A9E" w:rsidP="00E93A9E">
            <w:r>
              <w:t xml:space="preserve">Over the past 3 years the numbers of isolated AVR </w:t>
            </w:r>
            <w:r w:rsidR="008812C9">
              <w:t xml:space="preserve">(aortic valve replacement) </w:t>
            </w:r>
            <w:r>
              <w:t xml:space="preserve">and combined AVR &amp; CABG operations have fallen.  This has corresponded to a time when TAVI </w:t>
            </w:r>
            <w:r w:rsidR="008812C9">
              <w:t xml:space="preserve">(transcatheter aortic valve implantation) </w:t>
            </w:r>
            <w:r>
              <w:t xml:space="preserve">rates are increasing.  For the first time, in 2018/19 the numbers of TAVI (5,197) have overtaken isolated AVR (5,091).  Overall the total number of all procedures for aortic valve disease has continued to increase in the UK over the past 5 years.  </w:t>
            </w:r>
          </w:p>
          <w:p w:rsidR="00FB345E" w:rsidRDefault="00FB345E" w:rsidP="00567063">
            <w:pPr>
              <w:rPr>
                <w:sz w:val="24"/>
                <w:szCs w:val="24"/>
              </w:rPr>
            </w:pPr>
          </w:p>
        </w:tc>
      </w:tr>
      <w:tr w:rsidR="00FB345E" w:rsidRPr="00B2681A" w:rsidTr="00695BC8">
        <w:trPr>
          <w:trHeight w:val="77"/>
        </w:trPr>
        <w:tc>
          <w:tcPr>
            <w:tcW w:w="2415" w:type="dxa"/>
          </w:tcPr>
          <w:p w:rsidR="00FB345E" w:rsidRDefault="00FB345E">
            <w:pPr>
              <w:rPr>
                <w:b/>
                <w:sz w:val="24"/>
                <w:szCs w:val="24"/>
              </w:rPr>
            </w:pPr>
            <w:r>
              <w:rPr>
                <w:b/>
                <w:sz w:val="24"/>
                <w:szCs w:val="24"/>
              </w:rPr>
              <w:t>Key message 10</w:t>
            </w:r>
            <w:r w:rsidRPr="00B2681A">
              <w:rPr>
                <w:b/>
                <w:sz w:val="24"/>
                <w:szCs w:val="24"/>
              </w:rPr>
              <w:t>:</w:t>
            </w:r>
          </w:p>
        </w:tc>
        <w:tc>
          <w:tcPr>
            <w:tcW w:w="12505" w:type="dxa"/>
          </w:tcPr>
          <w:p w:rsidR="00E93A9E" w:rsidRPr="00435B4E" w:rsidRDefault="00E93A9E" w:rsidP="00E93A9E">
            <w:r w:rsidRPr="00435B4E">
              <w:t>The mortality rates for isolated AVR surgery in the UK are excellent, with rates of 0.9% for patients under 75 years of age</w:t>
            </w:r>
            <w:r w:rsidR="008812C9" w:rsidRPr="00435B4E">
              <w:t>,</w:t>
            </w:r>
            <w:r w:rsidRPr="00435B4E">
              <w:t xml:space="preserve"> and between 1.2 to 1.3% for those over 75 years.  </w:t>
            </w:r>
            <w:r w:rsidR="008812C9" w:rsidRPr="00435B4E">
              <w:t xml:space="preserve">The mortality rate has been lower than predicted by </w:t>
            </w:r>
            <w:proofErr w:type="spellStart"/>
            <w:r w:rsidR="008812C9" w:rsidRPr="00435B4E">
              <w:t>EuroSCORE</w:t>
            </w:r>
            <w:proofErr w:type="spellEnd"/>
            <w:r w:rsidR="008812C9" w:rsidRPr="00435B4E">
              <w:t xml:space="preserve"> 2 with 0.7%, 2.2% and 6.1% mortality seen in the low, medium and high risk (predicted &lt;4%; 4-8%; &gt;8% risk) groups respectively.</w:t>
            </w:r>
          </w:p>
          <w:p w:rsidR="00FB345E" w:rsidRDefault="00FB345E" w:rsidP="00567063">
            <w:pPr>
              <w:rPr>
                <w:sz w:val="24"/>
                <w:szCs w:val="24"/>
              </w:rPr>
            </w:pPr>
          </w:p>
        </w:tc>
      </w:tr>
      <w:tr w:rsidR="00FB345E" w:rsidRPr="00B2681A" w:rsidTr="00695BC8">
        <w:trPr>
          <w:trHeight w:val="77"/>
        </w:trPr>
        <w:tc>
          <w:tcPr>
            <w:tcW w:w="2415" w:type="dxa"/>
          </w:tcPr>
          <w:p w:rsidR="00FB345E" w:rsidRDefault="00FB345E">
            <w:pPr>
              <w:rPr>
                <w:b/>
                <w:sz w:val="24"/>
                <w:szCs w:val="24"/>
              </w:rPr>
            </w:pPr>
            <w:r>
              <w:rPr>
                <w:b/>
                <w:sz w:val="24"/>
                <w:szCs w:val="24"/>
              </w:rPr>
              <w:t>Key message 11</w:t>
            </w:r>
            <w:r w:rsidRPr="00B2681A">
              <w:rPr>
                <w:b/>
                <w:sz w:val="24"/>
                <w:szCs w:val="24"/>
              </w:rPr>
              <w:t>:</w:t>
            </w:r>
          </w:p>
        </w:tc>
        <w:tc>
          <w:tcPr>
            <w:tcW w:w="12505" w:type="dxa"/>
          </w:tcPr>
          <w:p w:rsidR="00FB345E" w:rsidRDefault="008812C9" w:rsidP="008812C9">
            <w:r>
              <w:t xml:space="preserve">The majority of isolated AVR operations were performed with the implantation of a </w:t>
            </w:r>
            <w:proofErr w:type="spellStart"/>
            <w:r>
              <w:t>bioprosthesis</w:t>
            </w:r>
            <w:proofErr w:type="spellEnd"/>
            <w:r>
              <w:t xml:space="preserve">.  There was a big variation in the usage rates of </w:t>
            </w:r>
            <w:proofErr w:type="spellStart"/>
            <w:r>
              <w:t>bioprostheses</w:t>
            </w:r>
            <w:proofErr w:type="spellEnd"/>
            <w:r>
              <w:t xml:space="preserve"> between hospitals from 63.3% to 94.1%, compared to 82.5% overall in the UK.  The vast majority (98.2%) of patients over the age of 70 received a </w:t>
            </w:r>
            <w:proofErr w:type="spellStart"/>
            <w:r>
              <w:t>bioprosthesis</w:t>
            </w:r>
            <w:proofErr w:type="spellEnd"/>
            <w:r>
              <w:t xml:space="preserve">.  However, the biggest variation is seen in patients under the age of 60, and the rates of </w:t>
            </w:r>
            <w:proofErr w:type="spellStart"/>
            <w:r>
              <w:t>bioprosthesis</w:t>
            </w:r>
            <w:proofErr w:type="spellEnd"/>
            <w:r>
              <w:t xml:space="preserve"> usage between hospitals, from 74% to 14.9%, compared to 39.9% for the UK as a whole.  </w:t>
            </w:r>
          </w:p>
          <w:p w:rsidR="006475B7" w:rsidRDefault="006475B7" w:rsidP="008812C9">
            <w:pPr>
              <w:rPr>
                <w:sz w:val="24"/>
                <w:szCs w:val="24"/>
              </w:rPr>
            </w:pPr>
          </w:p>
        </w:tc>
      </w:tr>
      <w:tr w:rsidR="00B21BB4" w:rsidRPr="00B2681A" w:rsidTr="00695BC8">
        <w:trPr>
          <w:trHeight w:val="77"/>
        </w:trPr>
        <w:tc>
          <w:tcPr>
            <w:tcW w:w="2415" w:type="dxa"/>
          </w:tcPr>
          <w:p w:rsidR="00B21BB4" w:rsidRPr="00B2681A" w:rsidRDefault="00595183">
            <w:pPr>
              <w:rPr>
                <w:b/>
                <w:sz w:val="24"/>
                <w:szCs w:val="24"/>
              </w:rPr>
            </w:pPr>
            <w:r>
              <w:rPr>
                <w:b/>
                <w:sz w:val="24"/>
                <w:szCs w:val="24"/>
              </w:rPr>
              <w:t xml:space="preserve">Key message </w:t>
            </w:r>
            <w:r w:rsidR="00FB345E">
              <w:rPr>
                <w:b/>
                <w:sz w:val="24"/>
                <w:szCs w:val="24"/>
              </w:rPr>
              <w:t>12</w:t>
            </w:r>
            <w:r w:rsidRPr="00B2681A">
              <w:rPr>
                <w:b/>
                <w:sz w:val="24"/>
                <w:szCs w:val="24"/>
              </w:rPr>
              <w:t>:</w:t>
            </w:r>
          </w:p>
        </w:tc>
        <w:tc>
          <w:tcPr>
            <w:tcW w:w="12505" w:type="dxa"/>
          </w:tcPr>
          <w:p w:rsidR="00695BC8" w:rsidRPr="006475B7" w:rsidRDefault="006475B7" w:rsidP="006475B7">
            <w:r>
              <w:t xml:space="preserve">During the three year audit period (2016/19) there were just over 400 cases per year of emergency surgery performed for acute aortic dissection in the UK.  The mean number of cases performed by each unit was 11.7 per year.  There is a wide variation in throughput, with the largest UK unit performing 32 cases and the smallest only 2.7 per year on average.  The UK mean mortality rate (in hospital) during this time was 17.7%.  There is possibly a trend towards hospitals performing &gt;12 cases of aortic dissection surgery per year having a lower mortality rate (16.3% vs 19.6%, P=0.12) compared to those hospitals performing fewer operations, however this was not statistically significant.  </w:t>
            </w:r>
          </w:p>
          <w:p w:rsidR="00595183" w:rsidRPr="00B2681A" w:rsidRDefault="00595183" w:rsidP="00567063">
            <w:pPr>
              <w:rPr>
                <w:sz w:val="24"/>
                <w:szCs w:val="24"/>
              </w:rPr>
            </w:pPr>
          </w:p>
        </w:tc>
      </w:tr>
      <w:tr w:rsidR="00695BC8" w:rsidRPr="00B2681A" w:rsidTr="007702A8">
        <w:trPr>
          <w:trHeight w:val="147"/>
        </w:trPr>
        <w:tc>
          <w:tcPr>
            <w:tcW w:w="14920" w:type="dxa"/>
            <w:gridSpan w:val="2"/>
            <w:shd w:val="clear" w:color="auto" w:fill="BFBFBF" w:themeFill="background1" w:themeFillShade="BF"/>
          </w:tcPr>
          <w:p w:rsidR="00695BC8" w:rsidRPr="00695BC8" w:rsidRDefault="00695BC8">
            <w:pPr>
              <w:rPr>
                <w:b/>
                <w:sz w:val="4"/>
                <w:szCs w:val="24"/>
              </w:rPr>
            </w:pPr>
          </w:p>
        </w:tc>
      </w:tr>
      <w:tr w:rsidR="00FC1B7D" w:rsidRPr="00B2681A" w:rsidTr="007702A8">
        <w:trPr>
          <w:trHeight w:val="198"/>
        </w:trPr>
        <w:tc>
          <w:tcPr>
            <w:tcW w:w="14920" w:type="dxa"/>
            <w:gridSpan w:val="2"/>
          </w:tcPr>
          <w:p w:rsidR="00FC1B7D" w:rsidRPr="00B2681A" w:rsidRDefault="00FC1B7D">
            <w:pPr>
              <w:rPr>
                <w:sz w:val="24"/>
                <w:szCs w:val="24"/>
              </w:rPr>
            </w:pPr>
            <w:r w:rsidRPr="00B2681A">
              <w:rPr>
                <w:b/>
                <w:sz w:val="24"/>
                <w:szCs w:val="24"/>
              </w:rPr>
              <w:t>100 word summary</w:t>
            </w:r>
            <w:r w:rsidR="006C0AC6">
              <w:rPr>
                <w:b/>
                <w:sz w:val="24"/>
                <w:szCs w:val="24"/>
              </w:rPr>
              <w:t xml:space="preserve"> or abstract</w:t>
            </w:r>
            <w:r w:rsidRPr="00B2681A">
              <w:rPr>
                <w:b/>
                <w:sz w:val="24"/>
                <w:szCs w:val="24"/>
              </w:rPr>
              <w:t xml:space="preserve"> of the report</w:t>
            </w:r>
            <w:r>
              <w:rPr>
                <w:b/>
                <w:sz w:val="24"/>
                <w:szCs w:val="24"/>
              </w:rPr>
              <w:t>:</w:t>
            </w:r>
          </w:p>
        </w:tc>
      </w:tr>
      <w:tr w:rsidR="00FC1B7D" w:rsidRPr="00B2681A" w:rsidTr="007702A8">
        <w:trPr>
          <w:trHeight w:val="1144"/>
        </w:trPr>
        <w:tc>
          <w:tcPr>
            <w:tcW w:w="14920" w:type="dxa"/>
            <w:gridSpan w:val="2"/>
          </w:tcPr>
          <w:p w:rsidR="00695BC8" w:rsidRPr="00B2681A" w:rsidRDefault="00A77C36" w:rsidP="007702A8">
            <w:pPr>
              <w:rPr>
                <w:sz w:val="24"/>
                <w:szCs w:val="24"/>
              </w:rPr>
            </w:pPr>
            <w:r>
              <w:rPr>
                <w:sz w:val="24"/>
                <w:szCs w:val="24"/>
              </w:rPr>
              <w:t xml:space="preserve">This report from the NACSA audit has analysed the results of around 100,000 patients who have undergone cardiac surgery </w:t>
            </w:r>
            <w:r w:rsidR="003D2F44">
              <w:rPr>
                <w:sz w:val="24"/>
                <w:szCs w:val="24"/>
              </w:rPr>
              <w:t xml:space="preserve">in the UK </w:t>
            </w:r>
            <w:r>
              <w:rPr>
                <w:sz w:val="24"/>
                <w:szCs w:val="24"/>
              </w:rPr>
              <w:t xml:space="preserve">between April 2016 and March 2019.  </w:t>
            </w:r>
            <w:r w:rsidR="003D2F44">
              <w:rPr>
                <w:sz w:val="24"/>
                <w:szCs w:val="24"/>
              </w:rPr>
              <w:t xml:space="preserve">Mortality rates following both CABG and isolated AVR operations are excellent.  Measures of quality of care, including day of surgery admission (DOSA) and post op length of stay are gradually improving.  However, waiting times for both urgent (inpatient) and elective CABG show no improvement and appear to be worsening.  There is unexplained variation between hospitals in </w:t>
            </w:r>
            <w:proofErr w:type="spellStart"/>
            <w:r w:rsidR="003D2F44">
              <w:rPr>
                <w:sz w:val="24"/>
                <w:szCs w:val="24"/>
              </w:rPr>
              <w:t>bioprosthetic</w:t>
            </w:r>
            <w:proofErr w:type="spellEnd"/>
            <w:r w:rsidR="003D2F44">
              <w:rPr>
                <w:sz w:val="24"/>
                <w:szCs w:val="24"/>
              </w:rPr>
              <w:t xml:space="preserve"> aortic valve usage and implantation rates in young patients (&lt;60 years of age).  </w:t>
            </w:r>
            <w:r w:rsidR="00435B4E">
              <w:rPr>
                <w:sz w:val="24"/>
                <w:szCs w:val="24"/>
              </w:rPr>
              <w:t>A focused review of aortic dissection operations is provided.</w:t>
            </w:r>
          </w:p>
        </w:tc>
      </w:tr>
    </w:tbl>
    <w:p w:rsidR="00B80991" w:rsidRDefault="00B80991"/>
    <w:sectPr w:rsidR="00B80991" w:rsidSect="00B2681A">
      <w:footerReference w:type="default" r:id="rId7"/>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98" w:rsidRDefault="00A22098" w:rsidP="00B80991">
      <w:pPr>
        <w:spacing w:after="0" w:line="240" w:lineRule="auto"/>
      </w:pPr>
      <w:r>
        <w:separator/>
      </w:r>
    </w:p>
  </w:endnote>
  <w:endnote w:type="continuationSeparator" w:id="0">
    <w:p w:rsidR="00A22098" w:rsidRDefault="00A22098" w:rsidP="00B8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238520"/>
      <w:docPartObj>
        <w:docPartGallery w:val="Page Numbers (Top of Page)"/>
        <w:docPartUnique/>
      </w:docPartObj>
    </w:sdtPr>
    <w:sdtEndPr/>
    <w:sdtContent>
      <w:p w:rsidR="006A1AA9" w:rsidRDefault="006A1AA9" w:rsidP="006A1AA9">
        <w:pPr>
          <w:pStyle w:val="Footer"/>
        </w:pPr>
        <w:r w:rsidRPr="00463ADB">
          <w:rPr>
            <w:sz w:val="16"/>
            <w:szCs w:val="16"/>
          </w:rPr>
          <w:t xml:space="preserve">Page </w:t>
        </w:r>
        <w:r w:rsidRPr="00463ADB">
          <w:rPr>
            <w:bCs/>
            <w:sz w:val="16"/>
            <w:szCs w:val="16"/>
          </w:rPr>
          <w:fldChar w:fldCharType="begin"/>
        </w:r>
        <w:r w:rsidRPr="00463ADB">
          <w:rPr>
            <w:bCs/>
            <w:sz w:val="16"/>
            <w:szCs w:val="16"/>
          </w:rPr>
          <w:instrText xml:space="preserve"> PAGE </w:instrText>
        </w:r>
        <w:r w:rsidRPr="00463ADB">
          <w:rPr>
            <w:bCs/>
            <w:sz w:val="16"/>
            <w:szCs w:val="16"/>
          </w:rPr>
          <w:fldChar w:fldCharType="separate"/>
        </w:r>
        <w:r w:rsidR="00524600">
          <w:rPr>
            <w:bCs/>
            <w:noProof/>
            <w:sz w:val="16"/>
            <w:szCs w:val="16"/>
          </w:rPr>
          <w:t>1</w:t>
        </w:r>
        <w:r w:rsidRPr="00463ADB">
          <w:rPr>
            <w:bCs/>
            <w:sz w:val="16"/>
            <w:szCs w:val="16"/>
          </w:rPr>
          <w:fldChar w:fldCharType="end"/>
        </w:r>
        <w:r w:rsidRPr="00463ADB">
          <w:rPr>
            <w:sz w:val="16"/>
            <w:szCs w:val="16"/>
          </w:rPr>
          <w:t xml:space="preserve"> of </w:t>
        </w:r>
        <w:r w:rsidRPr="00463ADB">
          <w:rPr>
            <w:bCs/>
            <w:sz w:val="16"/>
            <w:szCs w:val="16"/>
          </w:rPr>
          <w:fldChar w:fldCharType="begin"/>
        </w:r>
        <w:r w:rsidRPr="00463ADB">
          <w:rPr>
            <w:bCs/>
            <w:sz w:val="16"/>
            <w:szCs w:val="16"/>
          </w:rPr>
          <w:instrText xml:space="preserve"> NUMPAGES  </w:instrText>
        </w:r>
        <w:r w:rsidRPr="00463ADB">
          <w:rPr>
            <w:bCs/>
            <w:sz w:val="16"/>
            <w:szCs w:val="16"/>
          </w:rPr>
          <w:fldChar w:fldCharType="separate"/>
        </w:r>
        <w:r w:rsidR="00524600">
          <w:rPr>
            <w:bCs/>
            <w:noProof/>
            <w:sz w:val="16"/>
            <w:szCs w:val="16"/>
          </w:rPr>
          <w:t>2</w:t>
        </w:r>
        <w:r w:rsidRPr="00463ADB">
          <w:rPr>
            <w:bCs/>
            <w:sz w:val="16"/>
            <w:szCs w:val="16"/>
          </w:rPr>
          <w:fldChar w:fldCharType="end"/>
        </w:r>
        <w:r w:rsidRPr="00463ADB">
          <w:rPr>
            <w:bCs/>
            <w:sz w:val="16"/>
            <w:szCs w:val="16"/>
          </w:rPr>
          <w:t xml:space="preserve"> </w:t>
        </w:r>
        <w:r>
          <w:rPr>
            <w:sz w:val="16"/>
            <w:szCs w:val="16"/>
          </w:rPr>
          <w:t>Report Key Messages 07-01-2019</w:t>
        </w:r>
      </w:p>
    </w:sdtContent>
  </w:sdt>
  <w:p w:rsidR="00B80991" w:rsidRDefault="00B80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98" w:rsidRDefault="00A22098" w:rsidP="00B80991">
      <w:pPr>
        <w:spacing w:after="0" w:line="240" w:lineRule="auto"/>
      </w:pPr>
      <w:r>
        <w:separator/>
      </w:r>
    </w:p>
  </w:footnote>
  <w:footnote w:type="continuationSeparator" w:id="0">
    <w:p w:rsidR="00A22098" w:rsidRDefault="00A22098" w:rsidP="00B809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98"/>
    <w:rsid w:val="000747AD"/>
    <w:rsid w:val="000A5DD4"/>
    <w:rsid w:val="00177F7E"/>
    <w:rsid w:val="001A52A1"/>
    <w:rsid w:val="001F2AE8"/>
    <w:rsid w:val="00297802"/>
    <w:rsid w:val="002A3D31"/>
    <w:rsid w:val="002D1B6C"/>
    <w:rsid w:val="003A255C"/>
    <w:rsid w:val="003D2F44"/>
    <w:rsid w:val="00435B4E"/>
    <w:rsid w:val="0045151D"/>
    <w:rsid w:val="00524600"/>
    <w:rsid w:val="00565D59"/>
    <w:rsid w:val="00567063"/>
    <w:rsid w:val="00595183"/>
    <w:rsid w:val="005B21FF"/>
    <w:rsid w:val="006475B7"/>
    <w:rsid w:val="0065513E"/>
    <w:rsid w:val="00695BC8"/>
    <w:rsid w:val="006A1AA9"/>
    <w:rsid w:val="006C0AC6"/>
    <w:rsid w:val="007702A8"/>
    <w:rsid w:val="008465EE"/>
    <w:rsid w:val="00867FED"/>
    <w:rsid w:val="008812C9"/>
    <w:rsid w:val="008B6008"/>
    <w:rsid w:val="008F1231"/>
    <w:rsid w:val="00910F80"/>
    <w:rsid w:val="00A22098"/>
    <w:rsid w:val="00A77C36"/>
    <w:rsid w:val="00B21BB4"/>
    <w:rsid w:val="00B2601C"/>
    <w:rsid w:val="00B2681A"/>
    <w:rsid w:val="00B45C50"/>
    <w:rsid w:val="00B80991"/>
    <w:rsid w:val="00C12F92"/>
    <w:rsid w:val="00C33732"/>
    <w:rsid w:val="00C808C1"/>
    <w:rsid w:val="00CA33C9"/>
    <w:rsid w:val="00CD4020"/>
    <w:rsid w:val="00CF7300"/>
    <w:rsid w:val="00D47EFA"/>
    <w:rsid w:val="00D56B14"/>
    <w:rsid w:val="00D74CD8"/>
    <w:rsid w:val="00DC60E6"/>
    <w:rsid w:val="00E93A9E"/>
    <w:rsid w:val="00ED20E9"/>
    <w:rsid w:val="00F24FD5"/>
    <w:rsid w:val="00FB114D"/>
    <w:rsid w:val="00FB345E"/>
    <w:rsid w:val="00FC1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Senior%20Management%20Team\Quaterly%20Contract%20Review%20Meetings\Final%20CRM%20documents\2019\January%202019\Papers%20received%20from%20HQIP%20080219\Paper%204-%20Report%20key%20mess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 4- Report key messages</Template>
  <TotalTime>3</TotalTime>
  <Pages>2</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Administrator</cp:lastModifiedBy>
  <cp:revision>5</cp:revision>
  <cp:lastPrinted>2017-01-30T16:15:00Z</cp:lastPrinted>
  <dcterms:created xsi:type="dcterms:W3CDTF">2020-09-17T09:07:00Z</dcterms:created>
  <dcterms:modified xsi:type="dcterms:W3CDTF">2020-12-08T15:48:00Z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94572879-d33d-48dc-8347-b88dfb8b4a12</vt:lpwstr>
  </property>
</Properties>
</file>